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BCC" w:rsidRDefault="00400BCC" w:rsidP="00D05238">
      <w:pPr>
        <w:rPr>
          <w:rFonts w:ascii="黑体" w:eastAsia="黑体"/>
          <w:sz w:val="52"/>
          <w:szCs w:val="52"/>
        </w:rPr>
      </w:pPr>
    </w:p>
    <w:p w:rsidR="00400BCC" w:rsidRDefault="00400BCC" w:rsidP="00D05238">
      <w:pPr>
        <w:rPr>
          <w:rFonts w:ascii="黑体" w:eastAsia="黑体"/>
          <w:sz w:val="52"/>
          <w:szCs w:val="52"/>
        </w:rPr>
      </w:pPr>
    </w:p>
    <w:p w:rsidR="00400BCC" w:rsidRPr="00907733" w:rsidRDefault="00400BCC" w:rsidP="00E869B2">
      <w:pPr>
        <w:rPr>
          <w:rFonts w:ascii="黑体" w:eastAsia="黑体"/>
          <w:sz w:val="52"/>
          <w:szCs w:val="52"/>
        </w:rPr>
      </w:pPr>
      <w:r w:rsidRPr="00907733">
        <w:rPr>
          <w:rFonts w:ascii="黑体" w:eastAsia="黑体" w:cs="黑体" w:hint="eastAsia"/>
          <w:sz w:val="52"/>
          <w:szCs w:val="52"/>
        </w:rPr>
        <w:t>上海市公共卫生高端海外研修团队</w:t>
      </w:r>
    </w:p>
    <w:p w:rsidR="00400BCC" w:rsidRPr="00907733" w:rsidRDefault="00400BCC">
      <w:pPr>
        <w:jc w:val="center"/>
        <w:rPr>
          <w:rFonts w:ascii="黑体" w:eastAsia="黑体" w:hAnsi="宋体"/>
          <w:sz w:val="52"/>
          <w:szCs w:val="52"/>
        </w:rPr>
      </w:pPr>
      <w:r w:rsidRPr="00907733">
        <w:rPr>
          <w:rFonts w:ascii="黑体" w:eastAsia="黑体" w:cs="黑体" w:hint="eastAsia"/>
          <w:sz w:val="52"/>
          <w:szCs w:val="52"/>
        </w:rPr>
        <w:t>申</w:t>
      </w:r>
      <w:r w:rsidRPr="00907733">
        <w:rPr>
          <w:rFonts w:ascii="黑体" w:eastAsia="黑体" w:cs="黑体"/>
          <w:sz w:val="52"/>
          <w:szCs w:val="52"/>
        </w:rPr>
        <w:t xml:space="preserve"> </w:t>
      </w:r>
      <w:r w:rsidRPr="00907733">
        <w:rPr>
          <w:rFonts w:ascii="黑体" w:eastAsia="黑体" w:cs="黑体" w:hint="eastAsia"/>
          <w:sz w:val="52"/>
          <w:szCs w:val="52"/>
        </w:rPr>
        <w:t>请</w:t>
      </w:r>
      <w:r w:rsidRPr="00907733">
        <w:rPr>
          <w:rFonts w:ascii="黑体" w:eastAsia="黑体" w:cs="黑体"/>
          <w:sz w:val="52"/>
          <w:szCs w:val="52"/>
        </w:rPr>
        <w:t xml:space="preserve"> </w:t>
      </w:r>
      <w:r w:rsidRPr="00907733">
        <w:rPr>
          <w:rFonts w:ascii="黑体" w:eastAsia="黑体" w:cs="黑体" w:hint="eastAsia"/>
          <w:sz w:val="52"/>
          <w:szCs w:val="52"/>
        </w:rPr>
        <w:t>书</w:t>
      </w:r>
    </w:p>
    <w:p w:rsidR="00400BCC" w:rsidRDefault="00400BCC">
      <w:pPr>
        <w:rPr>
          <w:rFonts w:ascii="仿宋_GB2312" w:eastAsia="仿宋_GB2312"/>
          <w:sz w:val="36"/>
          <w:szCs w:val="36"/>
        </w:rPr>
      </w:pPr>
    </w:p>
    <w:p w:rsidR="00400BCC" w:rsidRDefault="00400BCC">
      <w:pPr>
        <w:rPr>
          <w:rFonts w:ascii="仿宋_GB2312" w:eastAsia="仿宋_GB2312"/>
          <w:sz w:val="36"/>
          <w:szCs w:val="36"/>
        </w:rPr>
      </w:pP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所属学科名称：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  <w:u w:val="single"/>
        </w:rPr>
      </w:pPr>
      <w:r w:rsidRPr="00907733">
        <w:rPr>
          <w:rFonts w:ascii="宋体" w:hAnsi="宋体" w:cs="宋体" w:hint="eastAsia"/>
          <w:sz w:val="32"/>
          <w:szCs w:val="32"/>
        </w:rPr>
        <w:t>负责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人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姓名：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手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机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号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码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</w:t>
      </w:r>
      <w:r w:rsidRPr="00907733">
        <w:rPr>
          <w:rFonts w:ascii="宋体" w:hAnsi="宋体" w:cs="宋体" w:hint="eastAsia"/>
          <w:sz w:val="32"/>
          <w:szCs w:val="32"/>
        </w:rPr>
        <w:t>电子邮箱：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</w:t>
      </w: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单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位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名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称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上级主管单位：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E2366">
      <w:pPr>
        <w:ind w:firstLineChars="337" w:firstLine="31680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填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写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日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期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Pr="00907733" w:rsidRDefault="00400BCC" w:rsidP="0022364C">
      <w:pPr>
        <w:jc w:val="center"/>
        <w:rPr>
          <w:rFonts w:ascii="黑体" w:eastAsia="黑体"/>
          <w:sz w:val="36"/>
          <w:szCs w:val="36"/>
        </w:rPr>
      </w:pPr>
      <w:r w:rsidRPr="00907733">
        <w:rPr>
          <w:rFonts w:ascii="黑体" w:eastAsia="黑体" w:cs="黑体" w:hint="eastAsia"/>
          <w:sz w:val="36"/>
          <w:szCs w:val="36"/>
        </w:rPr>
        <w:t>上海市卫生和计划生育委员会制</w:t>
      </w:r>
    </w:p>
    <w:p w:rsidR="00400BCC" w:rsidRDefault="00400BCC" w:rsidP="004C30EF">
      <w:pPr>
        <w:spacing w:line="420" w:lineRule="auto"/>
        <w:jc w:val="center"/>
        <w:rPr>
          <w:rFonts w:ascii="黑体" w:eastAsia="黑体"/>
          <w:sz w:val="36"/>
          <w:szCs w:val="36"/>
        </w:rPr>
      </w:pPr>
      <w:r w:rsidRPr="00907733">
        <w:rPr>
          <w:rFonts w:ascii="黑体" w:eastAsia="黑体" w:cs="黑体" w:hint="eastAsia"/>
          <w:sz w:val="36"/>
          <w:szCs w:val="36"/>
        </w:rPr>
        <w:t>二〇一五年</w:t>
      </w:r>
    </w:p>
    <w:p w:rsidR="00400BCC" w:rsidRPr="00907733" w:rsidRDefault="00400BCC" w:rsidP="004C30EF">
      <w:pPr>
        <w:spacing w:line="420" w:lineRule="auto"/>
        <w:jc w:val="center"/>
        <w:rPr>
          <w:rFonts w:ascii="黑体" w:eastAsia="黑体"/>
          <w:sz w:val="36"/>
          <w:szCs w:val="36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Pr="00907733" w:rsidRDefault="00400BCC" w:rsidP="0022364C">
      <w:pPr>
        <w:jc w:val="center"/>
        <w:rPr>
          <w:rFonts w:ascii="黑体" w:eastAsia="黑体"/>
          <w:sz w:val="44"/>
          <w:szCs w:val="44"/>
        </w:rPr>
      </w:pPr>
      <w:r w:rsidRPr="00907733">
        <w:rPr>
          <w:rFonts w:ascii="黑体" w:eastAsia="黑体" w:cs="黑体" w:hint="eastAsia"/>
          <w:sz w:val="44"/>
          <w:szCs w:val="44"/>
        </w:rPr>
        <w:t>填写说明</w:t>
      </w:r>
    </w:p>
    <w:p w:rsidR="00400BCC" w:rsidRPr="001126FF" w:rsidRDefault="00400BCC" w:rsidP="0022364C">
      <w:pPr>
        <w:jc w:val="center"/>
        <w:rPr>
          <w:rFonts w:ascii="黑体" w:eastAsia="黑体" w:hAnsi="宋体"/>
          <w:sz w:val="32"/>
          <w:szCs w:val="32"/>
        </w:rPr>
      </w:pPr>
    </w:p>
    <w:p w:rsidR="00400BCC" w:rsidRPr="00907733" w:rsidRDefault="00400BCC" w:rsidP="00FE2366">
      <w:pPr>
        <w:spacing w:line="360" w:lineRule="auto"/>
        <w:ind w:firstLineChars="200" w:firstLine="3168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一、填写内容实事求是、内容翔实、文字精炼。</w:t>
      </w:r>
    </w:p>
    <w:p w:rsidR="00400BCC" w:rsidRPr="00907733" w:rsidRDefault="00400BCC" w:rsidP="00FE2366">
      <w:pPr>
        <w:spacing w:line="360" w:lineRule="auto"/>
        <w:ind w:firstLineChars="200" w:firstLine="3168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二、“专业技术职务”指受聘的专业技术工作岗位，如教授、研究员、主任医（技）师等。</w:t>
      </w:r>
    </w:p>
    <w:p w:rsidR="00400BCC" w:rsidRPr="00907733" w:rsidRDefault="00400BCC" w:rsidP="00FE2366">
      <w:pPr>
        <w:spacing w:line="360" w:lineRule="auto"/>
        <w:ind w:firstLineChars="200" w:firstLine="3168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三、本表各栏不够填写时，可自行加页。</w:t>
      </w:r>
    </w:p>
    <w:p w:rsidR="00400BCC" w:rsidRPr="00907733" w:rsidRDefault="00400BCC" w:rsidP="00FE2366">
      <w:pPr>
        <w:spacing w:line="360" w:lineRule="auto"/>
        <w:ind w:firstLineChars="200" w:firstLine="3168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四、申请书采用</w:t>
      </w:r>
      <w:r w:rsidRPr="00907733">
        <w:rPr>
          <w:rFonts w:ascii="黑体" w:eastAsia="黑体" w:cs="黑体"/>
          <w:sz w:val="28"/>
          <w:szCs w:val="28"/>
        </w:rPr>
        <w:t>A4</w:t>
      </w:r>
      <w:r w:rsidRPr="00907733">
        <w:rPr>
          <w:rFonts w:ascii="黑体" w:eastAsia="黑体" w:cs="黑体" w:hint="eastAsia"/>
          <w:sz w:val="28"/>
          <w:szCs w:val="28"/>
        </w:rPr>
        <w:t>纸，于左侧装订。</w:t>
      </w:r>
    </w:p>
    <w:p w:rsidR="00400BCC" w:rsidRPr="00907733" w:rsidRDefault="00400BCC" w:rsidP="00FE2366">
      <w:pPr>
        <w:spacing w:line="360" w:lineRule="auto"/>
        <w:ind w:firstLineChars="200" w:firstLine="3168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五、上报的申请书一式三份，电子版发送至：</w:t>
      </w:r>
      <w:r w:rsidRPr="00907733">
        <w:rPr>
          <w:rFonts w:ascii="黑体" w:eastAsia="黑体" w:cs="黑体"/>
          <w:sz w:val="28"/>
          <w:szCs w:val="28"/>
        </w:rPr>
        <w:t>kejiao@scdc.sh.cn</w:t>
      </w:r>
      <w:r w:rsidRPr="00907733">
        <w:rPr>
          <w:rFonts w:ascii="黑体" w:eastAsia="黑体" w:cs="黑体" w:hint="eastAsia"/>
          <w:sz w:val="28"/>
          <w:szCs w:val="28"/>
        </w:rPr>
        <w:t>。</w:t>
      </w:r>
    </w:p>
    <w:p w:rsidR="00400BCC" w:rsidRPr="00CD70A6" w:rsidRDefault="00400BCC" w:rsidP="0022364C">
      <w:pPr>
        <w:spacing w:line="360" w:lineRule="auto"/>
        <w:rPr>
          <w:rFonts w:ascii="仿宋_GB2312" w:eastAsia="仿宋_GB2312"/>
          <w:sz w:val="30"/>
          <w:szCs w:val="30"/>
        </w:rPr>
      </w:pPr>
    </w:p>
    <w:p w:rsidR="00400BCC" w:rsidRPr="0022364C" w:rsidRDefault="00400BCC" w:rsidP="00D05238">
      <w:pPr>
        <w:rPr>
          <w:sz w:val="28"/>
          <w:szCs w:val="28"/>
        </w:rPr>
      </w:pPr>
    </w:p>
    <w:p w:rsidR="00400BCC" w:rsidRPr="00D05238" w:rsidRDefault="00400BCC" w:rsidP="00D05238">
      <w:pPr>
        <w:rPr>
          <w:sz w:val="28"/>
          <w:szCs w:val="28"/>
        </w:rPr>
      </w:pPr>
    </w:p>
    <w:p w:rsidR="00400BCC" w:rsidRPr="00D05238" w:rsidRDefault="00400BCC">
      <w:pPr>
        <w:rPr>
          <w:sz w:val="28"/>
          <w:szCs w:val="28"/>
        </w:rPr>
      </w:pPr>
    </w:p>
    <w:p w:rsidR="00400BCC" w:rsidRPr="00B3162A" w:rsidRDefault="00400BCC">
      <w:pPr>
        <w:rPr>
          <w:sz w:val="28"/>
          <w:szCs w:val="28"/>
        </w:rPr>
      </w:pPr>
    </w:p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 w:rsidP="006A4D0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32"/>
          <w:szCs w:val="32"/>
        </w:rPr>
        <w:br w:type="page"/>
      </w:r>
    </w:p>
    <w:p w:rsidR="00400BCC" w:rsidRPr="006A4D04" w:rsidRDefault="00400BCC" w:rsidP="006A4D04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t>一、团队基本情况</w:t>
      </w:r>
    </w:p>
    <w:tbl>
      <w:tblPr>
        <w:tblW w:w="8355" w:type="dxa"/>
        <w:tblInd w:w="-106" w:type="dxa"/>
        <w:tblLayout w:type="fixed"/>
        <w:tblLook w:val="0000"/>
      </w:tblPr>
      <w:tblGrid>
        <w:gridCol w:w="600"/>
        <w:gridCol w:w="582"/>
        <w:gridCol w:w="993"/>
        <w:gridCol w:w="540"/>
        <w:gridCol w:w="349"/>
        <w:gridCol w:w="11"/>
        <w:gridCol w:w="756"/>
        <w:gridCol w:w="777"/>
        <w:gridCol w:w="12"/>
        <w:gridCol w:w="528"/>
        <w:gridCol w:w="288"/>
        <w:gridCol w:w="792"/>
        <w:gridCol w:w="123"/>
        <w:gridCol w:w="544"/>
        <w:gridCol w:w="14"/>
        <w:gridCol w:w="342"/>
        <w:gridCol w:w="1080"/>
        <w:gridCol w:w="24"/>
      </w:tblGrid>
      <w:tr w:rsidR="00400BCC" w:rsidRPr="00EF6F6C">
        <w:trPr>
          <w:trHeight w:val="91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一般情况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团队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所属学科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9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海外研修机构名称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77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总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人员数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总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研修时间</w:t>
            </w:r>
          </w:p>
        </w:tc>
        <w:tc>
          <w:tcPr>
            <w:tcW w:w="373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583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团队负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责人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57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党派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3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专业技术职务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624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6A4D04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最终学位及授予国家或地区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及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学校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244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6A4D04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行政职务</w:t>
            </w:r>
          </w:p>
        </w:tc>
        <w:tc>
          <w:tcPr>
            <w:tcW w:w="29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624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44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57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6A4D04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所在单位及部门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通讯地址及邮编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家庭电话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传真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616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手机</w:t>
            </w:r>
          </w:p>
        </w:tc>
        <w:tc>
          <w:tcPr>
            <w:tcW w:w="31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团队成员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年龄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学位</w:t>
            </w: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技术</w:t>
            </w: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职称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科室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专业</w:t>
            </w: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28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年龄结构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技术职称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合</w:t>
            </w: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 xml:space="preserve">  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计</w:t>
            </w: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35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以下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35-40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41-45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46-5</w:t>
            </w: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0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</w:tr>
      <w:tr w:rsidR="00400BCC" w:rsidRPr="00EF6F6C">
        <w:trPr>
          <w:gridAfter w:val="1"/>
          <w:wAfter w:w="24" w:type="dxa"/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正高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302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副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高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>
        <w:trPr>
          <w:gridAfter w:val="1"/>
          <w:wAfter w:w="24" w:type="dxa"/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中级及以下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Pr="006A4D04" w:rsidRDefault="00400BCC" w:rsidP="00CB1631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t>二、</w:t>
      </w:r>
      <w:r>
        <w:rPr>
          <w:rFonts w:ascii="宋体" w:hAnsi="宋体" w:cs="宋体" w:hint="eastAsia"/>
          <w:b/>
          <w:bCs/>
          <w:sz w:val="30"/>
          <w:szCs w:val="30"/>
        </w:rPr>
        <w:t>团队负责人</w:t>
      </w:r>
      <w:r w:rsidRPr="006A4D04">
        <w:rPr>
          <w:rFonts w:ascii="宋体" w:hAnsi="宋体" w:cs="宋体" w:hint="eastAsia"/>
          <w:b/>
          <w:bCs/>
          <w:sz w:val="30"/>
          <w:szCs w:val="30"/>
        </w:rPr>
        <w:t>工作业绩</w:t>
      </w:r>
    </w:p>
    <w:tbl>
      <w:tblPr>
        <w:tblW w:w="828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2520"/>
        <w:gridCol w:w="5760"/>
      </w:tblGrid>
      <w:tr w:rsidR="00400BCC" w:rsidRPr="00A46DA4">
        <w:trPr>
          <w:trHeight w:val="261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主要学术任职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（限填全国专业二级学会常委及上海专业二级学会副主委以上；在相关专业杂志担任国际编委（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>SCI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收录杂志编委）者或国内核心期刊杂志副主编以上者；）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24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获得荣誉称号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4A33F2">
              <w:rPr>
                <w:rFonts w:ascii="仿宋_GB2312" w:eastAsia="仿宋_GB2312" w:cs="仿宋_GB2312" w:hint="eastAsia"/>
                <w:sz w:val="24"/>
                <w:szCs w:val="24"/>
              </w:rPr>
              <w:t>（限填国家“五一”劳动奖章及上海市劳动模范、上海市科技精英、上海市“三八红旗手”、省部级有突出贡献的中青年专家以上荣誉称号）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231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国家级人才培养计划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4A33F2">
              <w:rPr>
                <w:rFonts w:ascii="仿宋_GB2312" w:eastAsia="仿宋_GB2312" w:cs="仿宋_GB2312" w:hint="eastAsia"/>
                <w:sz w:val="24"/>
                <w:szCs w:val="24"/>
              </w:rPr>
              <w:t>（教育部“长江学者”、人事部“百千万”人才工程第一、第二层次、国家自然科学基金委员会认定的国家杰出青年基金获得者等）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2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上海市各项人才计划及考核验收成绩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（限填市卫生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计生委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、市人力资源和社会保障局、市科委、市教委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出台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的各项人才计划）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13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主办大型国际学术会议（大会主席、副主席、秘书长）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Pr="006A4D04" w:rsidRDefault="00400BCC" w:rsidP="00CB1631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t>三、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6A4D04">
        <w:rPr>
          <w:rFonts w:ascii="宋体" w:hAnsi="宋体" w:cs="宋体" w:hint="eastAsia"/>
          <w:b/>
          <w:bCs/>
          <w:sz w:val="30"/>
          <w:szCs w:val="30"/>
        </w:rPr>
        <w:t>近五年以第一负责人承担的国家级课题及上海市重大、重点项目</w:t>
      </w:r>
    </w:p>
    <w:tbl>
      <w:tblPr>
        <w:tblpPr w:leftFromText="180" w:rightFromText="180" w:vertAnchor="text" w:horzAnchor="margin" w:tblpY="158"/>
        <w:tblW w:w="8300" w:type="dxa"/>
        <w:tblCellMar>
          <w:left w:w="0" w:type="dxa"/>
          <w:right w:w="0" w:type="dxa"/>
        </w:tblCellMar>
        <w:tblLook w:val="0000"/>
      </w:tblPr>
      <w:tblGrid>
        <w:gridCol w:w="610"/>
        <w:gridCol w:w="1096"/>
        <w:gridCol w:w="1398"/>
        <w:gridCol w:w="1437"/>
        <w:gridCol w:w="1276"/>
        <w:gridCol w:w="1134"/>
        <w:gridCol w:w="1349"/>
      </w:tblGrid>
      <w:tr w:rsidR="00400BCC" w:rsidRPr="00A46DA4">
        <w:trPr>
          <w:trHeight w:val="48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56640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项目编号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经费（万元）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起止年月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6A4D0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项目来源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6A4D04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项目负责人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</w:tbl>
    <w:p w:rsidR="00400BCC" w:rsidRDefault="00400BCC" w:rsidP="00CB1631">
      <w:pPr>
        <w:rPr>
          <w:rFonts w:ascii="仿宋_GB2312" w:eastAsia="仿宋_GB2312"/>
          <w:sz w:val="24"/>
          <w:szCs w:val="24"/>
        </w:rPr>
      </w:pPr>
    </w:p>
    <w:p w:rsidR="00400BCC" w:rsidRPr="00C23C97" w:rsidRDefault="00400BCC" w:rsidP="00CB1631">
      <w:pPr>
        <w:rPr>
          <w:rFonts w:ascii="宋体"/>
          <w:b/>
          <w:bCs/>
          <w:sz w:val="30"/>
          <w:szCs w:val="30"/>
        </w:rPr>
      </w:pPr>
      <w:r w:rsidRPr="00C23C97">
        <w:rPr>
          <w:rFonts w:ascii="宋体" w:hAnsi="宋体" w:cs="宋体" w:hint="eastAsia"/>
          <w:b/>
          <w:bCs/>
          <w:sz w:val="30"/>
          <w:szCs w:val="30"/>
        </w:rPr>
        <w:t>四、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C23C97">
        <w:rPr>
          <w:rFonts w:ascii="宋体" w:hAnsi="宋体" w:cs="宋体" w:hint="eastAsia"/>
          <w:b/>
          <w:bCs/>
          <w:sz w:val="30"/>
          <w:szCs w:val="30"/>
        </w:rPr>
        <w:t>近五年</w:t>
      </w:r>
      <w:r>
        <w:rPr>
          <w:rFonts w:ascii="宋体" w:hAnsi="宋体" w:cs="宋体" w:hint="eastAsia"/>
          <w:b/>
          <w:bCs/>
          <w:sz w:val="30"/>
          <w:szCs w:val="30"/>
        </w:rPr>
        <w:t>发表</w:t>
      </w:r>
      <w:r w:rsidRPr="00C23C97">
        <w:rPr>
          <w:rFonts w:ascii="宋体" w:hAnsi="宋体" w:cs="宋体" w:hint="eastAsia"/>
          <w:b/>
          <w:bCs/>
          <w:sz w:val="30"/>
          <w:szCs w:val="30"/>
        </w:rPr>
        <w:t>重要论著及被引用情况</w:t>
      </w:r>
    </w:p>
    <w:tbl>
      <w:tblPr>
        <w:tblW w:w="8308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517"/>
        <w:gridCol w:w="2048"/>
        <w:gridCol w:w="1417"/>
        <w:gridCol w:w="1560"/>
        <w:gridCol w:w="1134"/>
        <w:gridCol w:w="992"/>
        <w:gridCol w:w="640"/>
      </w:tblGrid>
      <w:tr w:rsidR="00400BCC" w:rsidRPr="00A46DA4">
        <w:trPr>
          <w:trHeight w:val="85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395B81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8876C2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8876C2">
              <w:rPr>
                <w:rFonts w:ascii="仿宋_GB2312" w:eastAsia="仿宋_GB2312" w:cs="仿宋_GB2312" w:hint="eastAsia"/>
                <w:sz w:val="24"/>
                <w:szCs w:val="24"/>
              </w:rPr>
              <w:t>论文论著名称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8876C2" w:rsidRDefault="00400BCC" w:rsidP="00AE119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8876C2">
              <w:rPr>
                <w:rFonts w:ascii="仿宋_GB2312" w:eastAsia="仿宋_GB2312" w:cs="仿宋_GB2312" w:hint="eastAsia"/>
                <w:sz w:val="24"/>
                <w:szCs w:val="24"/>
              </w:rPr>
              <w:t>学术期刊或出版社名称（影响因子）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395B81">
              <w:rPr>
                <w:rFonts w:ascii="仿宋_GB2312" w:eastAsia="仿宋_GB2312" w:cs="仿宋_GB2312" w:hint="eastAsia"/>
                <w:sz w:val="24"/>
                <w:szCs w:val="24"/>
              </w:rPr>
              <w:t>发表时间及期刊卷号、页码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作者姓名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第一作者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通讯作者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他引次数</w:t>
            </w:r>
          </w:p>
        </w:tc>
      </w:tr>
      <w:tr w:rsidR="00400BCC" w:rsidRPr="00A46DA4">
        <w:trPr>
          <w:trHeight w:val="55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71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Pr="00C23C97" w:rsidRDefault="00400BCC" w:rsidP="00CB1631">
      <w:pPr>
        <w:rPr>
          <w:rFonts w:ascii="宋体"/>
          <w:b/>
          <w:bCs/>
          <w:sz w:val="30"/>
          <w:szCs w:val="30"/>
        </w:rPr>
      </w:pPr>
      <w:r w:rsidRPr="00C23C97">
        <w:rPr>
          <w:rFonts w:ascii="宋体" w:hAnsi="宋体" w:cs="宋体" w:hint="eastAsia"/>
          <w:b/>
          <w:bCs/>
          <w:sz w:val="30"/>
          <w:szCs w:val="30"/>
        </w:rPr>
        <w:t>五、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C23C97">
        <w:rPr>
          <w:rFonts w:ascii="宋体" w:hAnsi="宋体" w:cs="宋体" w:hint="eastAsia"/>
          <w:b/>
          <w:bCs/>
          <w:sz w:val="30"/>
          <w:szCs w:val="30"/>
        </w:rPr>
        <w:t>近五年授权发明专利情况</w:t>
      </w:r>
    </w:p>
    <w:tbl>
      <w:tblPr>
        <w:tblW w:w="882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720"/>
        <w:gridCol w:w="1845"/>
        <w:gridCol w:w="1035"/>
        <w:gridCol w:w="2160"/>
        <w:gridCol w:w="1080"/>
        <w:gridCol w:w="970"/>
        <w:gridCol w:w="1010"/>
      </w:tblGrid>
      <w:tr w:rsidR="00400BCC" w:rsidRPr="00A46DA4">
        <w:trPr>
          <w:trHeight w:val="7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专利名称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年份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授权专利号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授权国家或地区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专利权人姓名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经济效益（万元）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</w:tbl>
    <w:p w:rsidR="00400BCC" w:rsidRPr="00C23C97" w:rsidRDefault="00400BCC" w:rsidP="00CB1631">
      <w:pPr>
        <w:rPr>
          <w:rFonts w:ascii="宋体"/>
          <w:b/>
          <w:bCs/>
          <w:sz w:val="30"/>
          <w:szCs w:val="30"/>
        </w:rPr>
      </w:pPr>
      <w:r w:rsidRPr="00C23C97">
        <w:rPr>
          <w:rFonts w:ascii="宋体" w:hAnsi="宋体" w:cs="宋体" w:hint="eastAsia"/>
          <w:b/>
          <w:bCs/>
          <w:sz w:val="30"/>
          <w:szCs w:val="30"/>
        </w:rPr>
        <w:t>六、团队近五年来科技获奖情况（限填省级以上奖项）</w:t>
      </w:r>
    </w:p>
    <w:tbl>
      <w:tblPr>
        <w:tblW w:w="954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720"/>
        <w:gridCol w:w="2554"/>
        <w:gridCol w:w="708"/>
        <w:gridCol w:w="1418"/>
        <w:gridCol w:w="1134"/>
        <w:gridCol w:w="992"/>
        <w:gridCol w:w="709"/>
        <w:gridCol w:w="1305"/>
      </w:tblGrid>
      <w:tr w:rsidR="00400BCC" w:rsidRPr="00A46DA4">
        <w:trPr>
          <w:trHeight w:val="5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获奖项目名称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奖励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等级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奖别（国家、省、部）名称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获奖年份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获奖人姓名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本人排名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证书号码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  <w:tr w:rsidR="00400BCC" w:rsidRPr="00A46DA4">
        <w:trPr>
          <w:trHeight w:val="8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Default="00400BCC" w:rsidP="00CB1631">
      <w:pPr>
        <w:rPr>
          <w:rFonts w:ascii="宋体"/>
          <w:b/>
          <w:bCs/>
          <w:sz w:val="30"/>
          <w:szCs w:val="30"/>
        </w:rPr>
      </w:pPr>
    </w:p>
    <w:p w:rsidR="00400BCC" w:rsidRPr="008E5E14" w:rsidRDefault="00400BCC" w:rsidP="00CB1631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t>七、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8E5E14">
        <w:rPr>
          <w:rFonts w:ascii="宋体" w:hAnsi="宋体" w:cs="宋体" w:hint="eastAsia"/>
          <w:b/>
          <w:bCs/>
          <w:sz w:val="30"/>
          <w:szCs w:val="30"/>
        </w:rPr>
        <w:t>近期主要创新成果（包括学术技术成果、管理成果）、主要创新点及其科学意义、主要社会效益，国内外同行评价（需附相关证明复印件）</w:t>
      </w:r>
    </w:p>
    <w:tbl>
      <w:tblPr>
        <w:tblW w:w="828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8280"/>
      </w:tblGrid>
      <w:tr w:rsidR="00400BCC">
        <w:trPr>
          <w:trHeight w:val="10953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 xml:space="preserve">　</w:t>
            </w:r>
          </w:p>
        </w:tc>
      </w:tr>
    </w:tbl>
    <w:p w:rsidR="00400BCC" w:rsidRPr="008E5E14" w:rsidRDefault="00400BCC" w:rsidP="00BC5F43">
      <w:pPr>
        <w:rPr>
          <w:rFonts w:ascii="宋体"/>
          <w:b/>
          <w:bCs/>
          <w:sz w:val="30"/>
          <w:szCs w:val="30"/>
        </w:rPr>
      </w:pPr>
    </w:p>
    <w:p w:rsidR="00400BCC" w:rsidRPr="008E5E14" w:rsidRDefault="00400BCC" w:rsidP="00BC5F43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t>八、赴海外研修的背景和依据</w:t>
      </w:r>
    </w:p>
    <w:tbl>
      <w:tblPr>
        <w:tblW w:w="8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29"/>
      </w:tblGrid>
      <w:tr w:rsidR="00400BCC" w:rsidRPr="00B022E9">
        <w:trPr>
          <w:trHeight w:val="11974"/>
          <w:jc w:val="center"/>
        </w:trPr>
        <w:tc>
          <w:tcPr>
            <w:tcW w:w="8429" w:type="dxa"/>
          </w:tcPr>
          <w:p w:rsidR="00400BCC" w:rsidRPr="00CD6748" w:rsidRDefault="00400BCC" w:rsidP="00400BCC">
            <w:pPr>
              <w:ind w:firstLineChars="200" w:firstLine="31680"/>
              <w:rPr>
                <w:rFonts w:ascii="黑体" w:eastAsia="黑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团队目前在疾病防控、医疗、教学、科研、学术方面现状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存在的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问题、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赴海外研修的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立项依据、必要性和作用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。</w:t>
            </w:r>
          </w:p>
        </w:tc>
      </w:tr>
    </w:tbl>
    <w:p w:rsidR="00400BCC" w:rsidRDefault="00400BCC" w:rsidP="00BC5F43">
      <w:pPr>
        <w:rPr>
          <w:rFonts w:ascii="黑体" w:eastAsia="黑体" w:cs="黑体"/>
          <w:sz w:val="24"/>
          <w:szCs w:val="24"/>
        </w:rPr>
      </w:pPr>
      <w:r>
        <w:rPr>
          <w:rFonts w:ascii="黑体" w:eastAsia="黑体" w:cs="黑体"/>
          <w:sz w:val="24"/>
          <w:szCs w:val="24"/>
        </w:rPr>
        <w:t xml:space="preserve"> </w:t>
      </w:r>
    </w:p>
    <w:p w:rsidR="00400BCC" w:rsidRDefault="00400BCC" w:rsidP="00BC5F43">
      <w:pPr>
        <w:rPr>
          <w:b/>
          <w:bCs/>
          <w:sz w:val="30"/>
          <w:szCs w:val="30"/>
        </w:rPr>
      </w:pPr>
    </w:p>
    <w:p w:rsidR="00400BCC" w:rsidRPr="008E5E14" w:rsidRDefault="00400BCC" w:rsidP="00846A26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t>九、海外研修机构情况</w:t>
      </w:r>
      <w:r>
        <w:rPr>
          <w:rFonts w:ascii="宋体" w:hAnsi="宋体" w:cs="宋体" w:hint="eastAsia"/>
          <w:b/>
          <w:bCs/>
          <w:sz w:val="30"/>
          <w:szCs w:val="30"/>
        </w:rPr>
        <w:t>概述</w:t>
      </w:r>
    </w:p>
    <w:tbl>
      <w:tblPr>
        <w:tblW w:w="8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36"/>
      </w:tblGrid>
      <w:tr w:rsidR="00400BCC" w:rsidRPr="003A04F4">
        <w:trPr>
          <w:cantSplit/>
          <w:trHeight w:val="12294"/>
          <w:jc w:val="center"/>
        </w:trPr>
        <w:tc>
          <w:tcPr>
            <w:tcW w:w="8136" w:type="dxa"/>
          </w:tcPr>
          <w:p w:rsidR="00400BCC" w:rsidRPr="003A04F4" w:rsidRDefault="00400BCC" w:rsidP="00400BCC">
            <w:pPr>
              <w:spacing w:line="300" w:lineRule="exact"/>
              <w:ind w:firstLineChars="200" w:firstLine="31680"/>
              <w:rPr>
                <w:rFonts w:ascii="黑体" w:eastAsia="黑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机构一般情况（包括名称、地理位置、组织管理构架、发展进程等）、拟研修学科优势特色及国际影响力。</w:t>
            </w:r>
          </w:p>
        </w:tc>
      </w:tr>
    </w:tbl>
    <w:p w:rsidR="00400BCC" w:rsidRDefault="00400BCC">
      <w:pPr>
        <w:rPr>
          <w:rFonts w:ascii="仿宋_GB2312" w:eastAsia="仿宋_GB2312"/>
          <w:sz w:val="28"/>
          <w:szCs w:val="28"/>
        </w:rPr>
      </w:pPr>
    </w:p>
    <w:p w:rsidR="00400BCC" w:rsidRPr="00DC586A" w:rsidRDefault="00400BCC">
      <w:pPr>
        <w:rPr>
          <w:rFonts w:ascii="宋体"/>
          <w:b/>
          <w:bCs/>
          <w:sz w:val="30"/>
          <w:szCs w:val="30"/>
        </w:rPr>
      </w:pPr>
      <w:r w:rsidRPr="00DC586A">
        <w:rPr>
          <w:rFonts w:ascii="宋体" w:hAnsi="宋体" w:cs="宋体" w:hint="eastAsia"/>
          <w:b/>
          <w:bCs/>
          <w:sz w:val="30"/>
          <w:szCs w:val="30"/>
        </w:rPr>
        <w:t>十、团队海外研修目标、拟开展的研究</w:t>
      </w:r>
      <w:r>
        <w:rPr>
          <w:rFonts w:ascii="宋体" w:hAnsi="宋体" w:cs="宋体" w:hint="eastAsia"/>
          <w:b/>
          <w:bCs/>
          <w:sz w:val="30"/>
          <w:szCs w:val="30"/>
        </w:rPr>
        <w:t>内容、考核评价指标</w:t>
      </w:r>
    </w:p>
    <w:tbl>
      <w:tblPr>
        <w:tblW w:w="8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36"/>
      </w:tblGrid>
      <w:tr w:rsidR="00400BCC" w:rsidRPr="003A04F4">
        <w:trPr>
          <w:cantSplit/>
          <w:trHeight w:val="11197"/>
          <w:jc w:val="center"/>
        </w:trPr>
        <w:tc>
          <w:tcPr>
            <w:tcW w:w="8136" w:type="dxa"/>
          </w:tcPr>
          <w:p w:rsidR="00400BCC" w:rsidRPr="003A04F4" w:rsidRDefault="00400BCC" w:rsidP="00400BCC">
            <w:pPr>
              <w:spacing w:line="300" w:lineRule="exact"/>
              <w:ind w:firstLineChars="200" w:firstLine="31680"/>
              <w:rPr>
                <w:rFonts w:ascii="黑体" w:eastAsia="黑体"/>
                <w:sz w:val="24"/>
                <w:szCs w:val="24"/>
              </w:rPr>
            </w:pPr>
          </w:p>
        </w:tc>
      </w:tr>
    </w:tbl>
    <w:p w:rsidR="00400BCC" w:rsidRPr="001214B4" w:rsidRDefault="00400BCC">
      <w:pPr>
        <w:rPr>
          <w:rFonts w:ascii="仿宋_GB2312" w:eastAsia="仿宋_GB2312"/>
          <w:sz w:val="28"/>
          <w:szCs w:val="28"/>
        </w:rPr>
      </w:pPr>
    </w:p>
    <w:p w:rsidR="00400BCC" w:rsidRDefault="00400BCC" w:rsidP="00AA1E2D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 w:rsidR="00400BCC" w:rsidRPr="00AA1E2D" w:rsidRDefault="00400BCC" w:rsidP="00AA1E2D">
      <w:pPr>
        <w:rPr>
          <w:rFonts w:ascii="仿宋_GB2312"/>
          <w:b/>
          <w:bCs/>
          <w:sz w:val="30"/>
          <w:szCs w:val="30"/>
        </w:rPr>
      </w:pPr>
      <w:r w:rsidRPr="00AA1E2D">
        <w:rPr>
          <w:rFonts w:ascii="仿宋_GB2312" w:cs="宋体" w:hint="eastAsia"/>
          <w:b/>
          <w:bCs/>
          <w:sz w:val="30"/>
          <w:szCs w:val="30"/>
        </w:rPr>
        <w:t>十</w:t>
      </w:r>
      <w:r>
        <w:rPr>
          <w:rFonts w:ascii="仿宋_GB2312" w:cs="宋体" w:hint="eastAsia"/>
          <w:b/>
          <w:bCs/>
          <w:sz w:val="30"/>
          <w:szCs w:val="30"/>
        </w:rPr>
        <w:t>一</w:t>
      </w:r>
      <w:r w:rsidRPr="00AA1E2D">
        <w:rPr>
          <w:rFonts w:ascii="仿宋_GB2312" w:cs="宋体" w:hint="eastAsia"/>
          <w:b/>
          <w:bCs/>
          <w:sz w:val="30"/>
          <w:szCs w:val="30"/>
        </w:rPr>
        <w:t>、时间进度安排（分年度，细化到季度）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09"/>
        <w:gridCol w:w="7679"/>
      </w:tblGrid>
      <w:tr w:rsidR="00400BCC">
        <w:trPr>
          <w:trHeight w:val="1581"/>
        </w:trPr>
        <w:tc>
          <w:tcPr>
            <w:tcW w:w="709" w:type="dxa"/>
            <w:vAlign w:val="center"/>
          </w:tcPr>
          <w:p w:rsidR="00400BCC" w:rsidRPr="00FD4068" w:rsidRDefault="00400BCC" w:rsidP="000E78FE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年度</w:t>
            </w:r>
          </w:p>
        </w:tc>
        <w:tc>
          <w:tcPr>
            <w:tcW w:w="7679" w:type="dxa"/>
            <w:vAlign w:val="center"/>
          </w:tcPr>
          <w:p w:rsidR="00400BCC" w:rsidRPr="00FD4068" w:rsidRDefault="00400BCC" w:rsidP="00FD4068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要求按季度划分工作节点，务必明确中期评估、终期评估和其他关键时间节点以及必须实现的节点工作目标。</w:t>
            </w:r>
          </w:p>
        </w:tc>
      </w:tr>
      <w:tr w:rsidR="00400BCC">
        <w:trPr>
          <w:trHeight w:val="3106"/>
        </w:trPr>
        <w:tc>
          <w:tcPr>
            <w:tcW w:w="709" w:type="dxa"/>
            <w:vAlign w:val="center"/>
          </w:tcPr>
          <w:p w:rsidR="00400BCC" w:rsidRPr="00FD4068" w:rsidRDefault="00400BCC" w:rsidP="00400BCC">
            <w:pPr>
              <w:ind w:left="31680" w:hangingChars="50" w:firstLine="3168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2015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</w:tc>
        <w:tc>
          <w:tcPr>
            <w:tcW w:w="7679" w:type="dxa"/>
          </w:tcPr>
          <w:p w:rsidR="00400BCC" w:rsidRPr="00FD4068" w:rsidRDefault="00400BCC" w:rsidP="00400BCC">
            <w:pPr>
              <w:snapToGrid w:val="0"/>
              <w:spacing w:line="500" w:lineRule="exact"/>
              <w:ind w:left="31680" w:hangingChars="500" w:firstLine="3168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</w:p>
        </w:tc>
      </w:tr>
      <w:tr w:rsidR="00400BCC">
        <w:trPr>
          <w:trHeight w:val="3523"/>
        </w:trPr>
        <w:tc>
          <w:tcPr>
            <w:tcW w:w="709" w:type="dxa"/>
            <w:vAlign w:val="center"/>
          </w:tcPr>
          <w:p w:rsidR="00400BCC" w:rsidRPr="00FD4068" w:rsidRDefault="00400BCC" w:rsidP="00400BCC">
            <w:pPr>
              <w:ind w:left="31680" w:hangingChars="50" w:firstLine="3168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2016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</w:tc>
        <w:tc>
          <w:tcPr>
            <w:tcW w:w="7679" w:type="dxa"/>
          </w:tcPr>
          <w:p w:rsidR="00400BCC" w:rsidRPr="00FD4068" w:rsidRDefault="00400BCC" w:rsidP="000E78FE">
            <w:pPr>
              <w:ind w:firstLine="480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>
        <w:trPr>
          <w:trHeight w:val="3116"/>
        </w:trPr>
        <w:tc>
          <w:tcPr>
            <w:tcW w:w="709" w:type="dxa"/>
            <w:vAlign w:val="center"/>
          </w:tcPr>
          <w:p w:rsidR="00400BCC" w:rsidRPr="00FD4068" w:rsidRDefault="00400BCC" w:rsidP="00400BCC">
            <w:pPr>
              <w:ind w:left="31680" w:hangingChars="50" w:firstLine="3168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2017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</w:tc>
        <w:tc>
          <w:tcPr>
            <w:tcW w:w="7679" w:type="dxa"/>
          </w:tcPr>
          <w:p w:rsidR="00400BCC" w:rsidRPr="00FD4068" w:rsidRDefault="00400BCC" w:rsidP="009104F5">
            <w:pPr>
              <w:spacing w:beforeLines="50" w:line="4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A1E2D">
        <w:trPr>
          <w:trHeight w:val="751"/>
        </w:trPr>
        <w:tc>
          <w:tcPr>
            <w:tcW w:w="0" w:type="auto"/>
            <w:gridSpan w:val="2"/>
            <w:vAlign w:val="center"/>
          </w:tcPr>
          <w:p w:rsidR="00400BCC" w:rsidRPr="00FD4068" w:rsidRDefault="00400BCC" w:rsidP="000E78F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本项目应于</w:t>
            </w:r>
            <w:r w:rsidRPr="00FD4068">
              <w:rPr>
                <w:rFonts w:ascii="仿宋_GB2312" w:eastAsia="仿宋_GB2312" w:hAnsi="宋体" w:cs="仿宋_GB2312"/>
                <w:sz w:val="24"/>
                <w:szCs w:val="24"/>
              </w:rPr>
              <w:t xml:space="preserve"> 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2017  </w:t>
            </w:r>
            <w:r w:rsidRPr="00FD4068">
              <w:rPr>
                <w:rFonts w:ascii="仿宋_GB2312" w:eastAsia="仿宋_GB2312" w:hAnsi="宋体" w:cs="仿宋_GB2312"/>
                <w:sz w:val="24"/>
                <w:szCs w:val="24"/>
              </w:rPr>
              <w:t xml:space="preserve"> 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年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  12  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月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31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日前完成</w:t>
            </w:r>
          </w:p>
        </w:tc>
      </w:tr>
    </w:tbl>
    <w:p w:rsidR="00400BCC" w:rsidRPr="00AA1E2D" w:rsidRDefault="00400BCC" w:rsidP="00F12A86">
      <w:pPr>
        <w:rPr>
          <w:rFonts w:ascii="仿宋_GB2312" w:eastAsia="仿宋_GB2312"/>
          <w:sz w:val="28"/>
          <w:szCs w:val="28"/>
        </w:rPr>
      </w:pPr>
    </w:p>
    <w:p w:rsidR="00400BCC" w:rsidRPr="00DC586A" w:rsidRDefault="00400BCC" w:rsidP="00F12A86">
      <w:pPr>
        <w:rPr>
          <w:rFonts w:ascii="宋体"/>
          <w:b/>
          <w:bCs/>
          <w:sz w:val="30"/>
          <w:szCs w:val="30"/>
        </w:rPr>
      </w:pPr>
      <w:r w:rsidRPr="00DC586A">
        <w:rPr>
          <w:rFonts w:ascii="宋体" w:hAnsi="宋体" w:cs="宋体" w:hint="eastAsia"/>
          <w:b/>
          <w:bCs/>
          <w:sz w:val="30"/>
          <w:szCs w:val="30"/>
        </w:rPr>
        <w:t>十二、经费预算（单位：万元）</w:t>
      </w:r>
    </w:p>
    <w:tbl>
      <w:tblPr>
        <w:tblW w:w="8655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95"/>
        <w:gridCol w:w="2520"/>
        <w:gridCol w:w="1080"/>
        <w:gridCol w:w="1260"/>
        <w:gridCol w:w="2700"/>
      </w:tblGrid>
      <w:tr w:rsidR="00400BCC" w:rsidRPr="00A46DA4">
        <w:trPr>
          <w:trHeight w:val="462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账户名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color w:val="000000"/>
                <w:sz w:val="24"/>
                <w:szCs w:val="24"/>
                <w:lang w:val="zh-CN"/>
              </w:rPr>
              <w:t>开户银行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46DA4">
        <w:trPr>
          <w:trHeight w:val="42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银行账号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46DA4">
        <w:trPr>
          <w:trHeight w:val="445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F54B98" w:rsidRDefault="00400BCC" w:rsidP="00A5430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F54B98">
              <w:rPr>
                <w:rFonts w:ascii="仿宋_GB2312" w:eastAsia="仿宋_GB2312" w:cs="仿宋_GB2312" w:hint="eastAsia"/>
                <w:sz w:val="24"/>
                <w:szCs w:val="24"/>
              </w:rPr>
              <w:t>经费来源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CD6DD2">
              <w:rPr>
                <w:rFonts w:ascii="仿宋_GB2312" w:eastAsia="仿宋_GB2312" w:cs="仿宋_GB2312"/>
                <w:sz w:val="24"/>
                <w:szCs w:val="24"/>
              </w:rPr>
              <w:t>1</w:t>
            </w:r>
            <w:r w:rsidRPr="00CD6DD2">
              <w:rPr>
                <w:rFonts w:ascii="仿宋_GB2312" w:eastAsia="仿宋_GB2312" w:cs="仿宋_GB2312" w:hint="eastAsia"/>
                <w:sz w:val="24"/>
                <w:szCs w:val="24"/>
              </w:rPr>
              <w:t>、主管部门资助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>
        <w:trPr>
          <w:trHeight w:val="445"/>
        </w:trPr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CD6DD2">
              <w:rPr>
                <w:rFonts w:ascii="仿宋_GB2312" w:eastAsia="仿宋_GB2312" w:cs="仿宋_GB2312"/>
                <w:sz w:val="24"/>
                <w:szCs w:val="24"/>
              </w:rPr>
              <w:t>2</w:t>
            </w:r>
            <w:r w:rsidRPr="00CD6DD2">
              <w:rPr>
                <w:rFonts w:ascii="仿宋_GB2312" w:eastAsia="仿宋_GB2312" w:cs="仿宋_GB2312" w:hint="eastAsia"/>
                <w:sz w:val="24"/>
                <w:szCs w:val="24"/>
              </w:rPr>
              <w:t>、所在单位资助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>
        <w:trPr>
          <w:trHeight w:val="445"/>
        </w:trPr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CD6DD2">
              <w:rPr>
                <w:rFonts w:ascii="仿宋_GB2312" w:eastAsia="仿宋_GB2312" w:cs="仿宋_GB2312"/>
                <w:sz w:val="24"/>
                <w:szCs w:val="24"/>
              </w:rPr>
              <w:t>3</w:t>
            </w:r>
            <w:r w:rsidRPr="00CD6DD2">
              <w:rPr>
                <w:rFonts w:ascii="仿宋_GB2312" w:eastAsia="仿宋_GB2312" w:cs="仿宋_GB2312" w:hint="eastAsia"/>
                <w:sz w:val="24"/>
                <w:szCs w:val="24"/>
              </w:rPr>
              <w:t>、其他渠道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资助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>
        <w:trPr>
          <w:trHeight w:val="445"/>
        </w:trPr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F54B98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F54B9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合</w:t>
            </w:r>
            <w:r w:rsidRPr="00F54B98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 xml:space="preserve">    </w:t>
            </w:r>
            <w:r w:rsidRPr="00F54B9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计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>
        <w:trPr>
          <w:trHeight w:val="445"/>
        </w:trPr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预算支出科目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金额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预算根据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1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、科研业务费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2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、新技术研发与应用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3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、国际科技合作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4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、学术交流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5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06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462"/>
        </w:trPr>
        <w:tc>
          <w:tcPr>
            <w:tcW w:w="3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547"/>
        </w:trPr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总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>
        <w:trPr>
          <w:trHeight w:val="547"/>
        </w:trPr>
        <w:tc>
          <w:tcPr>
            <w:tcW w:w="8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A5430C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预算编制人（签名）</w:t>
            </w:r>
            <w:r w:rsidRPr="00A97C73">
              <w:rPr>
                <w:rFonts w:ascii="仿宋_GB2312" w:eastAsia="仿宋_GB2312" w:cs="仿宋_GB2312"/>
                <w:sz w:val="24"/>
                <w:szCs w:val="24"/>
              </w:rPr>
              <w:t xml:space="preserve">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</w:t>
            </w: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负责人（签名）</w:t>
            </w:r>
          </w:p>
          <w:p w:rsidR="00400BCC" w:rsidRPr="00A97C73" w:rsidRDefault="00400BCC" w:rsidP="00A5430C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400BCC" w:rsidRPr="00A46DA4" w:rsidRDefault="00400BCC" w:rsidP="00B00032">
            <w:pPr>
              <w:rPr>
                <w:rFonts w:ascii="仿宋_GB2312" w:eastAsia="仿宋_GB2312"/>
                <w:sz w:val="24"/>
                <w:szCs w:val="24"/>
              </w:rPr>
            </w:pP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财务负责人（签名）</w:t>
            </w:r>
            <w:r w:rsidRPr="00A97C73">
              <w:rPr>
                <w:rFonts w:ascii="仿宋_GB2312" w:eastAsia="仿宋_GB2312" w:cs="仿宋_GB2312"/>
                <w:sz w:val="24"/>
                <w:szCs w:val="24"/>
              </w:rPr>
              <w:t xml:space="preserve">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</w:t>
            </w: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依托单位负责人（签名）</w:t>
            </w:r>
          </w:p>
        </w:tc>
      </w:tr>
    </w:tbl>
    <w:p w:rsidR="00400BCC" w:rsidRDefault="00400BCC" w:rsidP="004F4219">
      <w:pPr>
        <w:rPr>
          <w:rFonts w:ascii="仿宋_GB2312" w:eastAsia="仿宋_GB2312"/>
          <w:sz w:val="28"/>
          <w:szCs w:val="28"/>
        </w:rPr>
      </w:pPr>
    </w:p>
    <w:p w:rsidR="00400BCC" w:rsidRPr="000908C7" w:rsidRDefault="00400BCC" w:rsidP="004F4219">
      <w:pPr>
        <w:rPr>
          <w:rFonts w:ascii="宋体"/>
          <w:b/>
          <w:bCs/>
          <w:sz w:val="30"/>
          <w:szCs w:val="30"/>
        </w:rPr>
      </w:pPr>
      <w:r w:rsidRPr="000908C7">
        <w:rPr>
          <w:rFonts w:ascii="宋体" w:hAnsi="宋体" w:cs="宋体" w:hint="eastAsia"/>
          <w:b/>
          <w:bCs/>
          <w:sz w:val="30"/>
          <w:szCs w:val="30"/>
        </w:rPr>
        <w:t>十三、培养单位意见</w:t>
      </w:r>
    </w:p>
    <w:tbl>
      <w:tblPr>
        <w:tblW w:w="865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8655"/>
      </w:tblGrid>
      <w:tr w:rsidR="00400BCC" w:rsidRPr="00A46DA4">
        <w:trPr>
          <w:trHeight w:val="3713"/>
        </w:trPr>
        <w:tc>
          <w:tcPr>
            <w:tcW w:w="8655" w:type="dxa"/>
            <w:tcBorders>
              <w:top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00BCC" w:rsidRPr="00E11D3F" w:rsidRDefault="00400BCC" w:rsidP="00400BCC">
            <w:pPr>
              <w:ind w:firstLineChars="200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对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团队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业务水平、创新能力及研究工作设想的科学性、对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研修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计划的管理支撑及政策保障等签署具体意见。</w:t>
            </w: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450A0E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E11D3F" w:rsidRDefault="00400BCC" w:rsidP="00400BCC">
            <w:pPr>
              <w:spacing w:line="360" w:lineRule="auto"/>
              <w:ind w:firstLineChars="1875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单位负责人签章</w:t>
            </w:r>
          </w:p>
          <w:p w:rsidR="00400BCC" w:rsidRPr="00E11D3F" w:rsidRDefault="00400BCC" w:rsidP="00400BCC">
            <w:pPr>
              <w:spacing w:line="360" w:lineRule="auto"/>
              <w:ind w:firstLineChars="1875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单位公章</w:t>
            </w:r>
          </w:p>
          <w:p w:rsidR="00400BCC" w:rsidRPr="00E11D3F" w:rsidRDefault="00400BCC" w:rsidP="00400BCC">
            <w:pPr>
              <w:spacing w:line="360" w:lineRule="auto"/>
              <w:ind w:firstLineChars="2100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  <w:p w:rsidR="00400BCC" w:rsidRPr="00A46DA4" w:rsidRDefault="00400BCC" w:rsidP="00A543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400BCC" w:rsidRDefault="00400BCC" w:rsidP="004F4219">
      <w:pPr>
        <w:rPr>
          <w:rFonts w:ascii="仿宋_GB2312" w:eastAsia="仿宋_GB2312"/>
          <w:sz w:val="28"/>
          <w:szCs w:val="28"/>
        </w:rPr>
      </w:pPr>
    </w:p>
    <w:p w:rsidR="00400BCC" w:rsidRPr="000908C7" w:rsidRDefault="00400BCC" w:rsidP="004F4219">
      <w:pPr>
        <w:rPr>
          <w:rFonts w:ascii="宋体"/>
          <w:b/>
          <w:bCs/>
          <w:sz w:val="30"/>
          <w:szCs w:val="30"/>
        </w:rPr>
      </w:pPr>
      <w:r w:rsidRPr="000908C7">
        <w:rPr>
          <w:rFonts w:ascii="宋体" w:hAnsi="宋体" w:cs="宋体" w:hint="eastAsia"/>
          <w:b/>
          <w:bCs/>
          <w:sz w:val="30"/>
          <w:szCs w:val="30"/>
        </w:rPr>
        <w:t>十四、上级主管单位审核意见</w:t>
      </w:r>
    </w:p>
    <w:tbl>
      <w:tblPr>
        <w:tblW w:w="8655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8655"/>
      </w:tblGrid>
      <w:tr w:rsidR="00400BCC" w:rsidRPr="00A46DA4">
        <w:trPr>
          <w:trHeight w:val="6004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00BCC" w:rsidRPr="00E11D3F" w:rsidRDefault="00400BCC" w:rsidP="00400BCC">
            <w:pPr>
              <w:ind w:firstLineChars="200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对匹配资助经费及所需人力、物力条件保障等签署具体意见。</w:t>
            </w: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400BCC">
            <w:pPr>
              <w:ind w:firstLineChars="1750" w:firstLine="31680"/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E11D3F" w:rsidRDefault="00400BCC" w:rsidP="00400BCC">
            <w:pPr>
              <w:spacing w:line="360" w:lineRule="auto"/>
              <w:ind w:firstLineChars="1875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单位负责人签章</w:t>
            </w:r>
          </w:p>
          <w:p w:rsidR="00400BCC" w:rsidRPr="00E11D3F" w:rsidRDefault="00400BCC" w:rsidP="00400BCC">
            <w:pPr>
              <w:spacing w:line="360" w:lineRule="auto"/>
              <w:ind w:firstLineChars="1875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单位公章</w:t>
            </w:r>
          </w:p>
          <w:p w:rsidR="00400BCC" w:rsidRPr="00E11D3F" w:rsidRDefault="00400BCC" w:rsidP="00400BCC">
            <w:pPr>
              <w:spacing w:line="360" w:lineRule="auto"/>
              <w:ind w:firstLineChars="2100" w:firstLine="316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  <w:p w:rsidR="00400BCC" w:rsidRPr="00A46DA4" w:rsidRDefault="00400BCC" w:rsidP="00400BCC">
            <w:pPr>
              <w:ind w:firstLineChars="1500" w:firstLine="31680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400BCC" w:rsidRDefault="00400BCC" w:rsidP="000908C7">
      <w:pPr>
        <w:rPr>
          <w:sz w:val="24"/>
          <w:szCs w:val="24"/>
        </w:rPr>
      </w:pPr>
    </w:p>
    <w:sectPr w:rsidR="00400BCC" w:rsidSect="00EF6F6C">
      <w:footerReference w:type="default" r:id="rId7"/>
      <w:pgSz w:w="11906" w:h="16838"/>
      <w:pgMar w:top="1440" w:right="1826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BCC" w:rsidRDefault="00400BCC">
      <w:r>
        <w:separator/>
      </w:r>
    </w:p>
  </w:endnote>
  <w:endnote w:type="continuationSeparator" w:id="1">
    <w:p w:rsidR="00400BCC" w:rsidRDefault="00400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BCC" w:rsidRDefault="00400BCC" w:rsidP="003C37C2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400BCC" w:rsidRDefault="00400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BCC" w:rsidRDefault="00400BCC">
      <w:r>
        <w:separator/>
      </w:r>
    </w:p>
  </w:footnote>
  <w:footnote w:type="continuationSeparator" w:id="1">
    <w:p w:rsidR="00400BCC" w:rsidRDefault="00400B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7100B"/>
    <w:multiLevelType w:val="singleLevel"/>
    <w:tmpl w:val="6C08E9F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>
    <w:nsid w:val="6A686FF0"/>
    <w:multiLevelType w:val="hybridMultilevel"/>
    <w:tmpl w:val="C6345FF0"/>
    <w:lvl w:ilvl="0" w:tplc="6A06EEB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A17"/>
    <w:rsid w:val="0000253A"/>
    <w:rsid w:val="000210C6"/>
    <w:rsid w:val="000218EF"/>
    <w:rsid w:val="00025851"/>
    <w:rsid w:val="00057767"/>
    <w:rsid w:val="000908C7"/>
    <w:rsid w:val="0009247E"/>
    <w:rsid w:val="000A6ABA"/>
    <w:rsid w:val="000B543A"/>
    <w:rsid w:val="000D5A74"/>
    <w:rsid w:val="000E530F"/>
    <w:rsid w:val="000E78FE"/>
    <w:rsid w:val="000F1752"/>
    <w:rsid w:val="001126FF"/>
    <w:rsid w:val="001210CE"/>
    <w:rsid w:val="001214B4"/>
    <w:rsid w:val="00125F0E"/>
    <w:rsid w:val="001347DB"/>
    <w:rsid w:val="00150B9B"/>
    <w:rsid w:val="00157BCD"/>
    <w:rsid w:val="001A2ED9"/>
    <w:rsid w:val="001C3E7B"/>
    <w:rsid w:val="001C59DD"/>
    <w:rsid w:val="001F7D08"/>
    <w:rsid w:val="00205618"/>
    <w:rsid w:val="00222303"/>
    <w:rsid w:val="0022364C"/>
    <w:rsid w:val="002413B4"/>
    <w:rsid w:val="00292A93"/>
    <w:rsid w:val="00310019"/>
    <w:rsid w:val="00323916"/>
    <w:rsid w:val="00395B81"/>
    <w:rsid w:val="003A04F4"/>
    <w:rsid w:val="003C37C2"/>
    <w:rsid w:val="003E0CE2"/>
    <w:rsid w:val="003F614D"/>
    <w:rsid w:val="00400BCC"/>
    <w:rsid w:val="00401276"/>
    <w:rsid w:val="00425CD7"/>
    <w:rsid w:val="0045046E"/>
    <w:rsid w:val="00450A0E"/>
    <w:rsid w:val="00484917"/>
    <w:rsid w:val="00494815"/>
    <w:rsid w:val="004A33F2"/>
    <w:rsid w:val="004B4B92"/>
    <w:rsid w:val="004C30EF"/>
    <w:rsid w:val="004E6FF4"/>
    <w:rsid w:val="004F4219"/>
    <w:rsid w:val="00530916"/>
    <w:rsid w:val="00534CF9"/>
    <w:rsid w:val="005434BC"/>
    <w:rsid w:val="0056073D"/>
    <w:rsid w:val="0057004C"/>
    <w:rsid w:val="005A194A"/>
    <w:rsid w:val="005D6CE1"/>
    <w:rsid w:val="005E3BBB"/>
    <w:rsid w:val="00630B5D"/>
    <w:rsid w:val="00641A13"/>
    <w:rsid w:val="006453B1"/>
    <w:rsid w:val="006671A0"/>
    <w:rsid w:val="006918E5"/>
    <w:rsid w:val="006A1508"/>
    <w:rsid w:val="006A4D04"/>
    <w:rsid w:val="006A54A5"/>
    <w:rsid w:val="006B4D4C"/>
    <w:rsid w:val="006D7128"/>
    <w:rsid w:val="00722AD2"/>
    <w:rsid w:val="007231B0"/>
    <w:rsid w:val="00773062"/>
    <w:rsid w:val="007841DF"/>
    <w:rsid w:val="00791654"/>
    <w:rsid w:val="007F3EB0"/>
    <w:rsid w:val="00802932"/>
    <w:rsid w:val="00815AFD"/>
    <w:rsid w:val="00826F6F"/>
    <w:rsid w:val="00846A26"/>
    <w:rsid w:val="00872A9D"/>
    <w:rsid w:val="00876D37"/>
    <w:rsid w:val="008876C2"/>
    <w:rsid w:val="00894CEC"/>
    <w:rsid w:val="008C6B67"/>
    <w:rsid w:val="008E5E14"/>
    <w:rsid w:val="00907733"/>
    <w:rsid w:val="009104F5"/>
    <w:rsid w:val="00954C10"/>
    <w:rsid w:val="00962D48"/>
    <w:rsid w:val="009745A4"/>
    <w:rsid w:val="00980860"/>
    <w:rsid w:val="00991F9A"/>
    <w:rsid w:val="00A220BF"/>
    <w:rsid w:val="00A25C68"/>
    <w:rsid w:val="00A45E7C"/>
    <w:rsid w:val="00A46DA4"/>
    <w:rsid w:val="00A5430C"/>
    <w:rsid w:val="00A56640"/>
    <w:rsid w:val="00A61AB8"/>
    <w:rsid w:val="00A62272"/>
    <w:rsid w:val="00A97C73"/>
    <w:rsid w:val="00AA1E2D"/>
    <w:rsid w:val="00AC5E10"/>
    <w:rsid w:val="00AE1197"/>
    <w:rsid w:val="00AF639C"/>
    <w:rsid w:val="00B00032"/>
    <w:rsid w:val="00B022E9"/>
    <w:rsid w:val="00B12DDD"/>
    <w:rsid w:val="00B3162A"/>
    <w:rsid w:val="00B76A17"/>
    <w:rsid w:val="00B95078"/>
    <w:rsid w:val="00BC4795"/>
    <w:rsid w:val="00BC5F43"/>
    <w:rsid w:val="00C023D0"/>
    <w:rsid w:val="00C23C97"/>
    <w:rsid w:val="00C334FA"/>
    <w:rsid w:val="00C5685B"/>
    <w:rsid w:val="00CA065D"/>
    <w:rsid w:val="00CB1631"/>
    <w:rsid w:val="00CC5D2D"/>
    <w:rsid w:val="00CD6748"/>
    <w:rsid w:val="00CD6DD2"/>
    <w:rsid w:val="00CD70A6"/>
    <w:rsid w:val="00D05238"/>
    <w:rsid w:val="00D64DA4"/>
    <w:rsid w:val="00D7335F"/>
    <w:rsid w:val="00D97871"/>
    <w:rsid w:val="00DC586A"/>
    <w:rsid w:val="00E11D3F"/>
    <w:rsid w:val="00E2031E"/>
    <w:rsid w:val="00E666EF"/>
    <w:rsid w:val="00E869B2"/>
    <w:rsid w:val="00EA143F"/>
    <w:rsid w:val="00EA59EF"/>
    <w:rsid w:val="00EC0620"/>
    <w:rsid w:val="00EC1233"/>
    <w:rsid w:val="00EC3F25"/>
    <w:rsid w:val="00ED69A5"/>
    <w:rsid w:val="00EF6F6C"/>
    <w:rsid w:val="00F12A86"/>
    <w:rsid w:val="00F25738"/>
    <w:rsid w:val="00F54786"/>
    <w:rsid w:val="00F54B98"/>
    <w:rsid w:val="00F56397"/>
    <w:rsid w:val="00F720FD"/>
    <w:rsid w:val="00F9501F"/>
    <w:rsid w:val="00FB339D"/>
    <w:rsid w:val="00FC1EA6"/>
    <w:rsid w:val="00FD4068"/>
    <w:rsid w:val="00FE2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4FA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B4B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A2ED9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4B4B92"/>
  </w:style>
  <w:style w:type="table" w:styleId="TableGrid">
    <w:name w:val="Table Grid"/>
    <w:basedOn w:val="TableNormal"/>
    <w:uiPriority w:val="99"/>
    <w:rsid w:val="006A54A5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E6F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E6FF4"/>
    <w:rPr>
      <w:kern w:val="2"/>
      <w:sz w:val="18"/>
      <w:szCs w:val="18"/>
    </w:rPr>
  </w:style>
  <w:style w:type="paragraph" w:customStyle="1" w:styleId="CharCharCharCharCharCharChar">
    <w:name w:val="Char Char Char Char Char Char Char"/>
    <w:basedOn w:val="Normal"/>
    <w:uiPriority w:val="99"/>
    <w:rsid w:val="00E869B2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BC5F43"/>
    <w:pPr>
      <w:snapToGrid w:val="0"/>
    </w:pPr>
    <w:rPr>
      <w:rFonts w:ascii="仿宋_GB2312" w:eastAsia="仿宋_GB2312" w:cs="仿宋_GB2312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023D0"/>
    <w:rPr>
      <w:sz w:val="21"/>
      <w:szCs w:val="21"/>
    </w:rPr>
  </w:style>
  <w:style w:type="paragraph" w:customStyle="1" w:styleId="CharCharCharCharCharCharChar1">
    <w:name w:val="Char Char Char Char Char Char Char1"/>
    <w:basedOn w:val="Normal"/>
    <w:uiPriority w:val="99"/>
    <w:rsid w:val="00BC5F43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CharCharCharCharCharCharChar2">
    <w:name w:val="Char Char Char Char Char Char Char2"/>
    <w:basedOn w:val="Normal"/>
    <w:uiPriority w:val="99"/>
    <w:rsid w:val="004C30EF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rsid w:val="00907733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907733"/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68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372</TotalTime>
  <Pages>14</Pages>
  <Words>398</Words>
  <Characters>2269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上海市医学领军人才</dc:title>
  <dc:subject/>
  <dc:creator>MC SYSTEM</dc:creator>
  <cp:keywords/>
  <dc:description/>
  <cp:lastModifiedBy>陆雯娉(陆雯娉:)</cp:lastModifiedBy>
  <cp:revision>11</cp:revision>
  <dcterms:created xsi:type="dcterms:W3CDTF">2015-11-04T07:33:00Z</dcterms:created>
  <dcterms:modified xsi:type="dcterms:W3CDTF">2015-11-10T05:41:00Z</dcterms:modified>
</cp:coreProperties>
</file>